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71800B25" w14:textId="0EA12D00" w:rsidR="00973B3D" w:rsidRDefault="00973B3D" w:rsidP="00973B3D">
      <w:r>
        <w:rPr>
          <w:rFonts w:ascii="Times New Roman" w:eastAsia="Times New Roman" w:hAnsi="Times New Roman" w:cs="Times New Roman"/>
          <w:noProof/>
          <w:kern w:val="28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F707BF" wp14:editId="2D4E9A34">
                <wp:simplePos x="0" y="0"/>
                <wp:positionH relativeFrom="column">
                  <wp:posOffset>-247650</wp:posOffset>
                </wp:positionH>
                <wp:positionV relativeFrom="paragraph">
                  <wp:posOffset>-342900</wp:posOffset>
                </wp:positionV>
                <wp:extent cx="10595610" cy="7487920"/>
                <wp:effectExtent l="76200" t="76200" r="129540" b="1320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5610" cy="7487920"/>
                          <a:chOff x="0" y="0"/>
                          <a:chExt cx="10595610" cy="748792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MKJOIN~1\AppData\Local\Temp\ksohtml\wpsE27A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610" cy="7487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MKJOIN~1\AppData\Local\Temp\ksohtml\wps1266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44" y="520262"/>
                            <a:ext cx="9853295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MKJOIN~1\AppData\Local\Temp\ksohtml\wps513B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034" y="425669"/>
                            <a:ext cx="684212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MKJOIN~1\AppData\Local\Temp\ksohtml\wps6723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7172" y="4840014"/>
                            <a:ext cx="331025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MKJOIN~1\AppData\Local\Temp\ksohtml\wps980F.tmp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131" y="7047186"/>
                            <a:ext cx="774065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17089" id="Group 12" o:spid="_x0000_s1026" style="position:absolute;margin-left:-19.5pt;margin-top:-27pt;width:834.3pt;height:589.6pt;z-index:251664384" coordsize="105956,74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5956;height:74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" stroked="t" strokeweight="3pt">
                  <v:stroke endcap="square"/>
                  <v:imagedata r:id="rId10" o:title="wpsE27A.tmp"/>
                  <v:shadow on="t" color="black" opacity="28180f" origin="-.5,-.5" offset=".74836mm,.74836mm"/>
                  <v:path arrowok="t"/>
                </v:shape>
                <v:shape id="Picture 3" o:spid="_x0000_s1028" type="#_x0000_t75" style="position:absolute;left:2995;top:5202;width:98533;height:17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">
                  <v:imagedata r:id="rId11" o:title="wps1266.tmp"/>
                  <v:path arrowok="t"/>
                </v:shape>
                <v:shape id="Picture 4" o:spid="_x0000_s1029" type="#_x0000_t75" style="position:absolute;left:18130;top:4256;width:68421;height:5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">
                  <v:imagedata r:id="rId12" o:title="wps513B.tmp"/>
                  <v:path arrowok="t"/>
                </v:shape>
                <v:shape id="Picture 6" o:spid="_x0000_s1030" type="#_x0000_t75" style="position:absolute;left:22071;top:48400;width:33103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">
                  <v:imagedata r:id="rId13" o:title="wps6723.tmp"/>
                  <v:path arrowok="t"/>
                </v:shape>
                <v:shape id="Picture 11" o:spid="_x0000_s1031" type="#_x0000_t75" style="position:absolute;left:14031;top:70471;width:77406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">
                  <v:imagedata r:id="rId14" o:title="wps980F.tmp"/>
                  <v:path arrowok="t"/>
                </v:shape>
              </v:group>
            </w:pict>
          </mc:Fallback>
        </mc:AlternateContent>
      </w:r>
      <w:bookmarkEnd w:id="0"/>
      <w:r w:rsidRPr="00973B3D">
        <w:t xml:space="preserve"> </w:t>
      </w:r>
      <w:sdt>
        <w:sdtPr>
          <w:id w:val="568603642"/>
          <w:temporary/>
          <w:showingPlcHdr/>
          <w15:appearance w15:val="hidden"/>
        </w:sdtPr>
        <w:sdtEndPr/>
        <w:sdtContent>
          <w:r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3FD23A05" w14:textId="5A2D3518" w:rsidR="00973B3D" w:rsidRDefault="00973B3D" w:rsidP="00973B3D">
      <w:r w:rsidRPr="00E06917">
        <w:rPr>
          <w:rFonts w:ascii="Times New Roman" w:eastAsia="Times New Roman" w:hAnsi="Times New Roman" w:cs="Times New Roman"/>
          <w:noProof/>
          <w:kern w:val="28"/>
          <w:sz w:val="24"/>
          <w:szCs w:val="24"/>
          <w:lang w:eastAsia="en-GB"/>
        </w:rPr>
        <w:t xml:space="preserve"> </w:t>
      </w:r>
      <w:sdt>
        <w:sdtPr>
          <w:id w:val="644542345"/>
          <w:temporary/>
          <w:showingPlcHdr/>
          <w15:appearance w15:val="hidden"/>
        </w:sdtPr>
        <w:sdtEndPr/>
        <w:sdtContent>
          <w:r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63D4420E" w14:textId="135AAF97" w:rsidR="00B343A8" w:rsidRPr="00E06917" w:rsidRDefault="00973B3D" w:rsidP="00973B3D">
      <w:pPr>
        <w:rPr>
          <w:rFonts w:ascii="Times New Roman" w:eastAsia="Times New Roman" w:hAnsi="Times New Roman" w:cs="Times New Roman"/>
          <w:kern w:val="28"/>
          <w:sz w:val="24"/>
          <w:szCs w:val="24"/>
          <w:lang w:eastAsia="en-GB"/>
        </w:rPr>
      </w:pPr>
      <w:r w:rsidRPr="00973B3D">
        <w:rPr>
          <w:rFonts w:ascii="Times New Roman" w:eastAsia="Times New Roman" w:hAnsi="Times New Roman" w:cs="Times New Roman"/>
          <w:noProof/>
          <w:kern w:val="28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FF0867" wp14:editId="37BAB140">
                <wp:simplePos x="0" y="0"/>
                <wp:positionH relativeFrom="column">
                  <wp:posOffset>4037965</wp:posOffset>
                </wp:positionH>
                <wp:positionV relativeFrom="paragraph">
                  <wp:posOffset>1228725</wp:posOffset>
                </wp:positionV>
                <wp:extent cx="3705225" cy="952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5FE54" w14:textId="5D997C8B" w:rsidR="00973B3D" w:rsidRPr="00973B3D" w:rsidRDefault="00973B3D" w:rsidP="00973B3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3B3D">
                              <w:rPr>
                                <w:b/>
                                <w:sz w:val="40"/>
                                <w:szCs w:val="40"/>
                              </w:rPr>
                              <w:t>Friday 27</w:t>
                            </w:r>
                            <w:r w:rsidRPr="00973B3D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973B3D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October at 1pm</w:t>
                            </w:r>
                          </w:p>
                          <w:p w14:paraId="4D680532" w14:textId="644BD90E" w:rsidR="00973B3D" w:rsidRPr="00973B3D" w:rsidRDefault="00973B3D" w:rsidP="00973B3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3B3D">
                              <w:rPr>
                                <w:b/>
                                <w:sz w:val="40"/>
                                <w:szCs w:val="40"/>
                              </w:rPr>
                              <w:t>in St Joseph’s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F08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7.95pt;margin-top:96.75pt;width:291.75pt;height: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">
                <v:textbox>
                  <w:txbxContent>
                    <w:p w14:paraId="6665FE54" w14:textId="5D997C8B" w:rsidR="00973B3D" w:rsidRPr="00973B3D" w:rsidRDefault="00973B3D" w:rsidP="00973B3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73B3D">
                        <w:rPr>
                          <w:b/>
                          <w:sz w:val="40"/>
                          <w:szCs w:val="40"/>
                        </w:rPr>
                        <w:t>Friday 27</w:t>
                      </w:r>
                      <w:r w:rsidRPr="00973B3D">
                        <w:rPr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973B3D">
                        <w:rPr>
                          <w:b/>
                          <w:sz w:val="40"/>
                          <w:szCs w:val="40"/>
                        </w:rPr>
                        <w:t xml:space="preserve"> October at 1pm</w:t>
                      </w:r>
                    </w:p>
                    <w:p w14:paraId="4D680532" w14:textId="644BD90E" w:rsidR="00973B3D" w:rsidRPr="00973B3D" w:rsidRDefault="00973B3D" w:rsidP="00973B3D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73B3D">
                        <w:rPr>
                          <w:b/>
                          <w:sz w:val="40"/>
                          <w:szCs w:val="40"/>
                        </w:rPr>
                        <w:t>in St Joseph’s Primary School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EB05BB" wp14:editId="5ECBCE5D">
                <wp:simplePos x="0" y="0"/>
                <wp:positionH relativeFrom="column">
                  <wp:posOffset>2933700</wp:posOffset>
                </wp:positionH>
                <wp:positionV relativeFrom="paragraph">
                  <wp:posOffset>4619625</wp:posOffset>
                </wp:positionV>
                <wp:extent cx="1285875" cy="7334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D0DD4" w14:textId="049D068A" w:rsidR="00973B3D" w:rsidRPr="00973B3D" w:rsidRDefault="00973B3D" w:rsidP="00973B3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3B3D">
                              <w:rPr>
                                <w:b/>
                                <w:sz w:val="32"/>
                                <w:szCs w:val="32"/>
                              </w:rPr>
                              <w:t>Prizes to</w:t>
                            </w:r>
                          </w:p>
                          <w:p w14:paraId="6392713F" w14:textId="17109DB3" w:rsidR="00973B3D" w:rsidRPr="00973B3D" w:rsidRDefault="00973B3D" w:rsidP="00973B3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3B3D">
                              <w:rPr>
                                <w:b/>
                                <w:sz w:val="32"/>
                                <w:szCs w:val="32"/>
                              </w:rPr>
                              <w:t>be won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B05BB" id="_x0000_s1027" type="#_x0000_t202" style="position:absolute;margin-left:231pt;margin-top:363.75pt;width:101.25pt;height:5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">
                <v:textbox>
                  <w:txbxContent>
                    <w:p w14:paraId="1B0D0DD4" w14:textId="049D068A" w:rsidR="00973B3D" w:rsidRPr="00973B3D" w:rsidRDefault="00973B3D" w:rsidP="00973B3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73B3D">
                        <w:rPr>
                          <w:b/>
                          <w:sz w:val="32"/>
                          <w:szCs w:val="32"/>
                        </w:rPr>
                        <w:t>Prizes to</w:t>
                      </w:r>
                    </w:p>
                    <w:p w14:paraId="6392713F" w14:textId="17109DB3" w:rsidR="00973B3D" w:rsidRPr="00973B3D" w:rsidRDefault="00973B3D" w:rsidP="00973B3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73B3D">
                        <w:rPr>
                          <w:b/>
                          <w:sz w:val="32"/>
                          <w:szCs w:val="32"/>
                        </w:rPr>
                        <w:t>be won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06917">
        <w:rPr>
          <w:rFonts w:ascii="Times New Roman" w:eastAsia="Times New Roman" w:hAnsi="Times New Roman" w:cs="Times New Roman"/>
          <w:noProof/>
          <w:kern w:val="28"/>
          <w:sz w:val="24"/>
          <w:szCs w:val="24"/>
          <w:lang w:eastAsia="en-GB"/>
        </w:rPr>
        <w:t xml:space="preserve"> </w:t>
      </w:r>
      <w:r w:rsidR="00E06917" w:rsidRPr="00E06917">
        <w:rPr>
          <w:rFonts w:ascii="Times New Roman" w:eastAsia="Times New Roman" w:hAnsi="Times New Roman" w:cs="Times New Roman"/>
          <w:noProof/>
          <w:kern w:val="28"/>
          <w:sz w:val="24"/>
          <w:szCs w:val="24"/>
          <w:lang w:eastAsia="en-GB"/>
        </w:rPr>
        <w:drawing>
          <wp:inline distT="0" distB="0" distL="0" distR="0" wp14:anchorId="3DCA2026" wp14:editId="37F4B316">
            <wp:extent cx="9777730" cy="1736639"/>
            <wp:effectExtent l="0" t="0" r="0" b="0"/>
            <wp:docPr id="7" name="Picture 7" descr="C:\Users\MKJOIN~1\AppData\Local\Temp\ksohtml\wps126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JOIN~1\AppData\Local\Temp\ksohtml\wps1266.tm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7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3A8" w:rsidRPr="00E06917" w:rsidSect="00E069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917"/>
    <w:rsid w:val="00973B3D"/>
    <w:rsid w:val="00B343A8"/>
    <w:rsid w:val="00BC61B6"/>
    <w:rsid w:val="00C07DA3"/>
    <w:rsid w:val="00C83A7C"/>
    <w:rsid w:val="00DA1779"/>
    <w:rsid w:val="00E06917"/>
    <w:rsid w:val="00F6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A2798"/>
  <w15:chartTrackingRefBased/>
  <w15:docId w15:val="{F30D161E-4CC9-44A7-92D6-B0F1C780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7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62E4C-7386-4175-A71B-F857CB4D5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F5F91566</Template>
  <TotalTime>0</TotalTime>
  <Pages>1</Pages>
  <Words>52</Words>
  <Characters>302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Keenan</dc:creator>
  <cp:keywords/>
  <dc:description/>
  <cp:lastModifiedBy>G McClean</cp:lastModifiedBy>
  <cp:revision>2</cp:revision>
  <cp:lastPrinted>2016-10-13T14:59:00Z</cp:lastPrinted>
  <dcterms:created xsi:type="dcterms:W3CDTF">2017-10-23T14:36:00Z</dcterms:created>
  <dcterms:modified xsi:type="dcterms:W3CDTF">2017-10-23T14:36:00Z</dcterms:modified>
</cp:coreProperties>
</file>